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E0" w:rsidRPr="00AC5F4A" w:rsidRDefault="009449E0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9449E0" w:rsidRPr="00AC5F4A" w:rsidRDefault="009449E0" w:rsidP="00245ED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Konkurs ofert na udzielanie świadczeń zdrowotnych w rodzaju rehabilitacja medyczna</w:t>
      </w:r>
      <w:r>
        <w:rPr>
          <w:rFonts w:ascii="Calibri Light" w:hAnsi="Calibri Light" w:cs="Calibri Light"/>
          <w:sz w:val="24"/>
          <w:szCs w:val="24"/>
        </w:rPr>
        <w:t xml:space="preserve"> oraz kardiologia</w:t>
      </w:r>
      <w:r w:rsidRPr="00AC5F4A">
        <w:rPr>
          <w:rFonts w:ascii="Calibri Light" w:hAnsi="Calibri Light" w:cs="Calibri Light"/>
          <w:sz w:val="24"/>
          <w:szCs w:val="24"/>
        </w:rPr>
        <w:t xml:space="preserve"> przez lekarzy na oddziale rehabilitacji pulmonologicznej</w:t>
      </w:r>
      <w:r>
        <w:rPr>
          <w:rFonts w:ascii="Calibri Light" w:hAnsi="Calibri Light" w:cs="Calibri Light"/>
          <w:sz w:val="24"/>
          <w:szCs w:val="24"/>
        </w:rPr>
        <w:t>/ oddziale rehabilitacji kardiologicznej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oraz poradni kardiologicznej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245ED6">
        <w:rPr>
          <w:rFonts w:ascii="Calibri Light" w:hAnsi="Calibri Light" w:cs="Calibri Light"/>
          <w:sz w:val="24"/>
          <w:szCs w:val="24"/>
        </w:rPr>
        <w:t>w Torzymiu sp. z o.o</w:t>
      </w:r>
      <w:r>
        <w:rPr>
          <w:rFonts w:ascii="Calibri Light" w:hAnsi="Calibri Light" w:cs="Calibri Light"/>
          <w:sz w:val="24"/>
          <w:szCs w:val="24"/>
        </w:rPr>
        <w:t>.</w:t>
      </w:r>
      <w:r w:rsidRPr="00245ED6">
        <w:rPr>
          <w:rFonts w:ascii="Calibri Light" w:hAnsi="Calibri Light" w:cs="Calibri Light"/>
          <w:sz w:val="24"/>
          <w:szCs w:val="24"/>
        </w:rPr>
        <w:t xml:space="preserve"> </w:t>
      </w:r>
      <w:r w:rsidRPr="00AC5F4A">
        <w:rPr>
          <w:rFonts w:ascii="Calibri Light" w:hAnsi="Calibri Light" w:cs="Calibri Light"/>
          <w:sz w:val="24"/>
          <w:szCs w:val="24"/>
        </w:rPr>
        <w:t>w okresie od ………………………….. do ………………………………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245ED6" w:rsidRDefault="009449E0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9449E0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245ED6" w:rsidRDefault="009449E0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</w:p>
    <w:p w:rsidR="009449E0" w:rsidRPr="00B42853" w:rsidRDefault="009449E0" w:rsidP="00245ED6">
      <w:pPr>
        <w:pStyle w:val="ListParagraph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245ED6">
        <w:rPr>
          <w:rFonts w:ascii="Calibri Light" w:hAnsi="Calibri Light" w:cs="Calibri Light"/>
          <w:sz w:val="24"/>
          <w:szCs w:val="24"/>
        </w:rPr>
        <w:t xml:space="preserve">Lekarz posiadający tytuł specjalisty rehabilitacji medycznej   </w:t>
      </w:r>
      <w:r w:rsidRPr="00245ED6">
        <w:rPr>
          <w:b/>
          <w:bCs/>
        </w:rPr>
        <w:sym w:font="Symbol" w:char="F07F"/>
      </w:r>
    </w:p>
    <w:p w:rsidR="009449E0" w:rsidRDefault="009449E0" w:rsidP="00245ED6">
      <w:pPr>
        <w:pStyle w:val="ListParagraph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245ED6">
        <w:rPr>
          <w:rFonts w:ascii="Calibri Light" w:hAnsi="Calibri Light" w:cs="Calibri Light"/>
          <w:sz w:val="24"/>
          <w:szCs w:val="24"/>
        </w:rPr>
        <w:t>Lekarz posiadający tytuł specjalisty</w:t>
      </w:r>
      <w:r>
        <w:rPr>
          <w:rFonts w:ascii="Calibri Light" w:hAnsi="Calibri Light" w:cs="Calibri Light"/>
          <w:sz w:val="24"/>
          <w:szCs w:val="24"/>
        </w:rPr>
        <w:t xml:space="preserve"> kardiologa                        </w:t>
      </w:r>
      <w:r>
        <w:rPr>
          <w:rFonts w:ascii="Calibri Light" w:hAnsi="Calibri Light" w:cs="Calibri Light"/>
          <w:sz w:val="24"/>
          <w:szCs w:val="24"/>
        </w:rPr>
        <w:sym w:font="Symbol" w:char="F07F"/>
      </w:r>
    </w:p>
    <w:p w:rsidR="009449E0" w:rsidRPr="00B42853" w:rsidRDefault="009449E0" w:rsidP="00B42853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 w:rsidRPr="00245ED6">
        <w:t xml:space="preserve">Lekarz specjalista w innej dziedzinie medycyny </w:t>
      </w:r>
      <w:r w:rsidRPr="00AC5F4A">
        <w:t xml:space="preserve">w trakcie specjalizacji z </w:t>
      </w:r>
      <w:r w:rsidRPr="00245ED6">
        <w:t xml:space="preserve">rehabilitacji </w:t>
      </w:r>
    </w:p>
    <w:p w:rsidR="009449E0" w:rsidRDefault="009449E0" w:rsidP="00B42853">
      <w:pPr>
        <w:pStyle w:val="ListParagraph"/>
        <w:spacing w:after="0"/>
        <w:ind w:left="360"/>
        <w:jc w:val="both"/>
        <w:rPr>
          <w:b/>
          <w:bCs/>
        </w:rPr>
      </w:pPr>
      <w:r>
        <w:t xml:space="preserve">        </w:t>
      </w:r>
      <w:r w:rsidRPr="00245ED6">
        <w:t xml:space="preserve">medycznej   </w:t>
      </w:r>
      <w:r>
        <w:t xml:space="preserve">  </w:t>
      </w:r>
      <w:r w:rsidRPr="00245ED6">
        <w:rPr>
          <w:b/>
          <w:bCs/>
        </w:rPr>
        <w:sym w:font="Symbol" w:char="F07F"/>
      </w:r>
      <w:r>
        <w:t xml:space="preserve">        </w:t>
      </w:r>
    </w:p>
    <w:p w:rsidR="009449E0" w:rsidRDefault="009449E0" w:rsidP="00B42853">
      <w:pPr>
        <w:pStyle w:val="ListParagraph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t xml:space="preserve">Lekarz specjalista w innej dziedzinie medycyny </w:t>
      </w:r>
      <w:r w:rsidRPr="00AC5F4A">
        <w:t xml:space="preserve">w trakcie </w:t>
      </w:r>
      <w:r>
        <w:t xml:space="preserve">kardiologii                                            </w:t>
      </w:r>
      <w:r>
        <w:sym w:font="Symbol" w:char="F07F"/>
      </w:r>
    </w:p>
    <w:p w:rsidR="009449E0" w:rsidRDefault="009449E0" w:rsidP="00B42853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 w:rsidRPr="00245ED6">
        <w:t xml:space="preserve">Lekarz </w:t>
      </w:r>
      <w:r>
        <w:t xml:space="preserve">bez ukończonej specjalizacji </w:t>
      </w:r>
      <w:r w:rsidRPr="00AC5F4A">
        <w:t xml:space="preserve">w trakcie specjalizacji z </w:t>
      </w:r>
      <w:r w:rsidRPr="00245ED6">
        <w:t xml:space="preserve">rehabilitacji medycznej  </w:t>
      </w:r>
      <w:r>
        <w:t xml:space="preserve">            </w:t>
      </w:r>
      <w:r w:rsidRPr="00245ED6">
        <w:rPr>
          <w:b/>
          <w:bCs/>
        </w:rPr>
        <w:sym w:font="Symbol" w:char="F07F"/>
      </w:r>
    </w:p>
    <w:p w:rsidR="009449E0" w:rsidRDefault="009449E0" w:rsidP="00B42853">
      <w:pPr>
        <w:pStyle w:val="ListParagraph"/>
        <w:numPr>
          <w:ilvl w:val="0"/>
          <w:numId w:val="1"/>
        </w:numPr>
        <w:spacing w:after="0"/>
        <w:jc w:val="both"/>
        <w:rPr>
          <w:b/>
          <w:bCs/>
        </w:rPr>
      </w:pPr>
      <w:r w:rsidRPr="00245ED6">
        <w:t xml:space="preserve">Lekarz </w:t>
      </w:r>
      <w:r>
        <w:t xml:space="preserve">bez ukończonej specjalizacji </w:t>
      </w:r>
      <w:r w:rsidRPr="00AC5F4A">
        <w:t>w trakcie specjalizacji z</w:t>
      </w:r>
      <w:r>
        <w:t xml:space="preserve"> kardiologii                                        </w:t>
      </w:r>
      <w:r>
        <w:sym w:font="Symbol" w:char="F07F"/>
      </w:r>
    </w:p>
    <w:p w:rsidR="009449E0" w:rsidRPr="00AC5F4A" w:rsidRDefault="009449E0" w:rsidP="00245ED6">
      <w:pPr>
        <w:spacing w:after="0"/>
        <w:ind w:firstLine="708"/>
        <w:jc w:val="both"/>
        <w:rPr>
          <w:rFonts w:ascii="Calibri Light" w:hAnsi="Calibri Light" w:cs="Calibri Light"/>
          <w:sz w:val="24"/>
          <w:szCs w:val="24"/>
        </w:rPr>
      </w:pPr>
    </w:p>
    <w:p w:rsidR="009449E0" w:rsidRDefault="009449E0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9449E0" w:rsidRPr="007B5EA4" w:rsidRDefault="009449E0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A.</w:t>
      </w: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 Realizacja świadczeń zdrowotnych w rodzaju rehabilitacja medyczna przez lekarzy na oddziale rehabilitacji pulmonologicznej</w:t>
      </w:r>
    </w:p>
    <w:p w:rsidR="009449E0" w:rsidRPr="00245ED6" w:rsidRDefault="009449E0" w:rsidP="00245ED6">
      <w:pPr>
        <w:pStyle w:val="ListParagraph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245ED6">
        <w:rPr>
          <w:rFonts w:ascii="Calibri Light" w:hAnsi="Calibri Light" w:cs="Calibri Light"/>
          <w:sz w:val="24"/>
          <w:szCs w:val="24"/>
        </w:rPr>
        <w:t>Zgłaszam ofertę na realizację świadczeń zdrowotnych w rodzaju rehabilitacja medyczna przez lekarzy na oddziale rehabilitacji pulmonologicznej Lubuskiego Szpitala Specjalistycznego Pulmonologiczno-Kardiologicznego w Torzymiu sp. z o.o. w okresie od ………………………….. do ……………………………….</w:t>
      </w:r>
    </w:p>
    <w:p w:rsidR="009449E0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Default="009449E0" w:rsidP="00245ED6">
      <w:pPr>
        <w:pStyle w:val="ListParagraph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9449E0" w:rsidRPr="00AC5F4A" w:rsidRDefault="009449E0" w:rsidP="00690C8E">
      <w:pPr>
        <w:pStyle w:val="ListParagraph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miesięczne ryczałtowe …………………………..złotych  brutto 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9449E0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7B5EA4" w:rsidRDefault="009449E0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B</w:t>
      </w: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. Realizacja świadczeń zdrowotnych w rodzaju </w:t>
      </w:r>
      <w:r>
        <w:rPr>
          <w:rFonts w:ascii="Calibri Light" w:hAnsi="Calibri Light" w:cs="Calibri Light"/>
          <w:b/>
          <w:bCs/>
          <w:sz w:val="24"/>
          <w:szCs w:val="24"/>
        </w:rPr>
        <w:t>kardiologa</w:t>
      </w: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 przez lekarzy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na oddziale rehabilitacji kardiologicznej oraz w poradni kardiologicznej </w:t>
      </w:r>
    </w:p>
    <w:p w:rsidR="009449E0" w:rsidRPr="00245ED6" w:rsidRDefault="009449E0" w:rsidP="007B5EA4">
      <w:pPr>
        <w:pStyle w:val="ListParagraph"/>
        <w:numPr>
          <w:ilvl w:val="0"/>
          <w:numId w:val="6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245ED6">
        <w:rPr>
          <w:rFonts w:ascii="Calibri Light" w:hAnsi="Calibri Light" w:cs="Calibri Light"/>
          <w:sz w:val="24"/>
          <w:szCs w:val="24"/>
        </w:rPr>
        <w:t xml:space="preserve">Zgłaszam ofertę na realizację świadczeń zdrowotnych w rodzaju </w:t>
      </w:r>
      <w:r>
        <w:rPr>
          <w:rFonts w:ascii="Calibri Light" w:hAnsi="Calibri Light" w:cs="Calibri Light"/>
          <w:sz w:val="24"/>
          <w:szCs w:val="24"/>
        </w:rPr>
        <w:t>kardiologii</w:t>
      </w:r>
      <w:r w:rsidRPr="00245ED6">
        <w:rPr>
          <w:rFonts w:ascii="Calibri Light" w:hAnsi="Calibri Light" w:cs="Calibri Light"/>
          <w:sz w:val="24"/>
          <w:szCs w:val="24"/>
        </w:rPr>
        <w:t xml:space="preserve"> przez lekarzy</w:t>
      </w:r>
      <w:r>
        <w:rPr>
          <w:rFonts w:ascii="Calibri Light" w:hAnsi="Calibri Light" w:cs="Calibri Light"/>
          <w:sz w:val="24"/>
          <w:szCs w:val="24"/>
        </w:rPr>
        <w:t xml:space="preserve"> na oddziale rehabilitacji kardiologicznej oraz w poradni kardiologicznej</w:t>
      </w:r>
      <w:r w:rsidRPr="00245ED6">
        <w:rPr>
          <w:rFonts w:ascii="Calibri Light" w:hAnsi="Calibri Light" w:cs="Calibri Light"/>
          <w:sz w:val="24"/>
          <w:szCs w:val="24"/>
        </w:rPr>
        <w:t xml:space="preserve"> Lubuskiego Szpitala Specjalistycznego Pulmonologiczno-Kardiologicznego w Torzymiu sp. z o.o. w okresie od ………………………….. do ……………………………….</w:t>
      </w:r>
    </w:p>
    <w:p w:rsidR="009449E0" w:rsidRDefault="009449E0" w:rsidP="007B5EA4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Default="009449E0" w:rsidP="007B5EA4">
      <w:pPr>
        <w:pStyle w:val="ListParagraph"/>
        <w:numPr>
          <w:ilvl w:val="0"/>
          <w:numId w:val="6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do udzielania świadczeń zdrowotnych w powyższym zakresie 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 na oddziale rehabilitacji kardiologicznej oraz w wymiarze nie mniejszym niż………... godzin miesięcznie </w:t>
      </w:r>
      <w:r>
        <w:rPr>
          <w:rFonts w:ascii="Calibri Light" w:hAnsi="Calibri Light" w:cs="Calibri Light"/>
          <w:sz w:val="24"/>
          <w:szCs w:val="24"/>
        </w:rPr>
        <w:br/>
        <w:t>w poradni kardiologicznej</w:t>
      </w:r>
    </w:p>
    <w:p w:rsidR="009449E0" w:rsidRPr="00AC5F4A" w:rsidRDefault="009449E0" w:rsidP="007B5EA4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9449E0" w:rsidRDefault="009449E0" w:rsidP="007B5EA4">
      <w:pPr>
        <w:pStyle w:val="ListParagraph"/>
        <w:numPr>
          <w:ilvl w:val="0"/>
          <w:numId w:val="6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800A8">
        <w:rPr>
          <w:rFonts w:ascii="Calibri Light" w:hAnsi="Calibri Light" w:cs="Calibri Light"/>
          <w:sz w:val="24"/>
          <w:szCs w:val="24"/>
        </w:rPr>
        <w:t>Proponuję wynagrodzenie</w:t>
      </w:r>
      <w:r>
        <w:rPr>
          <w:rFonts w:ascii="Calibri Light" w:hAnsi="Calibri Light" w:cs="Calibri Light"/>
          <w:sz w:val="24"/>
          <w:szCs w:val="24"/>
        </w:rPr>
        <w:t>:</w:t>
      </w:r>
    </w:p>
    <w:p w:rsidR="009449E0" w:rsidRDefault="009449E0" w:rsidP="007658D3">
      <w:pPr>
        <w:pStyle w:val="ListParagraph"/>
        <w:spacing w:after="0"/>
        <w:ind w:left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Default="009449E0" w:rsidP="007658D3">
      <w:pPr>
        <w:pStyle w:val="ListParagraph"/>
        <w:numPr>
          <w:ilvl w:val="0"/>
          <w:numId w:val="7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800A8">
        <w:rPr>
          <w:rFonts w:ascii="Calibri Light" w:hAnsi="Calibri Light" w:cs="Calibri Light"/>
          <w:sz w:val="24"/>
          <w:szCs w:val="24"/>
        </w:rPr>
        <w:t xml:space="preserve">w </w:t>
      </w:r>
      <w:r>
        <w:rPr>
          <w:rFonts w:ascii="Calibri Light" w:hAnsi="Calibri Light" w:cs="Calibri Light"/>
          <w:sz w:val="24"/>
          <w:szCs w:val="24"/>
        </w:rPr>
        <w:t xml:space="preserve">miesięczne ryczałtowe w </w:t>
      </w:r>
      <w:r w:rsidRPr="00A800A8">
        <w:rPr>
          <w:rFonts w:ascii="Calibri Light" w:hAnsi="Calibri Light" w:cs="Calibri Light"/>
          <w:sz w:val="24"/>
          <w:szCs w:val="24"/>
        </w:rPr>
        <w:t xml:space="preserve">wysokości </w:t>
      </w:r>
      <w:r>
        <w:rPr>
          <w:rFonts w:ascii="Calibri Light" w:hAnsi="Calibri Light" w:cs="Calibri Light"/>
          <w:sz w:val="24"/>
          <w:szCs w:val="24"/>
        </w:rPr>
        <w:t>…………………</w:t>
      </w:r>
      <w:r w:rsidRPr="00A800A8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za pracę na oddziale rehabilitacji kardiologicznej </w:t>
      </w:r>
    </w:p>
    <w:p w:rsidR="009449E0" w:rsidRPr="007658D3" w:rsidRDefault="009449E0" w:rsidP="007658D3">
      <w:pPr>
        <w:numPr>
          <w:ilvl w:val="0"/>
          <w:numId w:val="7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w wysokości ……..%</w:t>
      </w:r>
      <w:r w:rsidRPr="007658D3">
        <w:rPr>
          <w:rFonts w:ascii="Calibri Light" w:hAnsi="Calibri Light" w:cs="Calibri Light"/>
          <w:sz w:val="24"/>
          <w:szCs w:val="24"/>
        </w:rPr>
        <w:t xml:space="preserve"> wartości wypracowanych przez punktów rozliczeniowych w danym miesiącu w poradni, zgodnie z ich wyceną określoną przez Narodowy Fundusz Zdrowia,</w:t>
      </w:r>
    </w:p>
    <w:p w:rsidR="009449E0" w:rsidRPr="00AC5F4A" w:rsidRDefault="009449E0" w:rsidP="007B5EA4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9449E0" w:rsidRPr="00AC5F4A" w:rsidRDefault="009449E0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690C8E" w:rsidRDefault="009449E0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690C8E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>w rodzaju rehabilitacja medyczna przez lekarzy na oddziale rehabilitacji pulmonologicznej</w:t>
      </w:r>
      <w:r>
        <w:rPr>
          <w:rFonts w:ascii="Calibri Light" w:hAnsi="Calibri Light" w:cs="Calibri Light"/>
          <w:sz w:val="24"/>
          <w:szCs w:val="24"/>
        </w:rPr>
        <w:t xml:space="preserve"> / oddziale rehabilitacji kardiologicznej oraz w poradni kardiologicznej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9449E0" w:rsidRPr="00690C8E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zapoznałem(am)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9449E0" w:rsidRPr="00690C8E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przesłane kopie dokumentów są zgodne z ważnym, aktualnym oryginałem.</w:t>
      </w:r>
    </w:p>
    <w:p w:rsidR="009449E0" w:rsidRPr="0056407F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9449E0" w:rsidRPr="00690C8E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9449E0" w:rsidRPr="00690C8E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9449E0" w:rsidRPr="00690C8E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9449E0" w:rsidRDefault="009449E0" w:rsidP="00690C8E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-Oświadczam, że jestem wpisany/a do rejestru indywidualnych praktyk lekarskich prowadzonych przez Okręgową Izbę Lekarską ……………………………..</w:t>
      </w:r>
    </w:p>
    <w:p w:rsidR="009449E0" w:rsidRPr="00690C8E" w:rsidRDefault="009449E0" w:rsidP="0056407F">
      <w:pPr>
        <w:pStyle w:val="ListParagraph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9449E0" w:rsidRPr="0056407F" w:rsidRDefault="009449E0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9449E0" w:rsidRDefault="009449E0" w:rsidP="0056407F">
      <w:pPr>
        <w:pStyle w:val="ListParagraph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690C8E" w:rsidRDefault="009449E0" w:rsidP="0056407F">
      <w:pPr>
        <w:pStyle w:val="ListParagraph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5B3012" w:rsidRDefault="009449E0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F76810" w:rsidRDefault="009449E0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F76810" w:rsidRDefault="009449E0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9449E0" w:rsidRPr="00F76810" w:rsidRDefault="009449E0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9449E0" w:rsidRPr="00F76810" w:rsidRDefault="009449E0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9449E0" w:rsidRPr="00463C54" w:rsidRDefault="009449E0" w:rsidP="00463C5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prawo wykonywania zawodu;</w:t>
      </w:r>
    </w:p>
    <w:p w:rsidR="009449E0" w:rsidRPr="00463C54" w:rsidRDefault="009449E0" w:rsidP="00FC5A29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dyplom specjalizacji rehabilitacji medycznej albo aktualne zaświadczenie o otwarciu specjalizacji rehabilitacji medycznej</w:t>
      </w:r>
      <w:r w:rsidRPr="00FC5A29">
        <w:t xml:space="preserve">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bookmarkStart w:id="0" w:name="_GoBack"/>
      <w:bookmarkEnd w:id="0"/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9449E0" w:rsidRPr="00463C54" w:rsidRDefault="009449E0" w:rsidP="00463C54">
      <w:pPr>
        <w:pStyle w:val="ListParagraph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9449E0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9449E0" w:rsidRPr="00AC5F4A" w:rsidRDefault="009449E0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9449E0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13D4D"/>
    <w:multiLevelType w:val="hybridMultilevel"/>
    <w:tmpl w:val="D59A10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D89"/>
    <w:rsid w:val="00092042"/>
    <w:rsid w:val="00231E14"/>
    <w:rsid w:val="00245ED6"/>
    <w:rsid w:val="003320C9"/>
    <w:rsid w:val="003448A3"/>
    <w:rsid w:val="004052DD"/>
    <w:rsid w:val="00463C54"/>
    <w:rsid w:val="00511885"/>
    <w:rsid w:val="0056407F"/>
    <w:rsid w:val="005B3012"/>
    <w:rsid w:val="005D6D7D"/>
    <w:rsid w:val="00657165"/>
    <w:rsid w:val="006762B9"/>
    <w:rsid w:val="00690C8E"/>
    <w:rsid w:val="007658D3"/>
    <w:rsid w:val="007867B5"/>
    <w:rsid w:val="007B5EA4"/>
    <w:rsid w:val="008B4280"/>
    <w:rsid w:val="009449E0"/>
    <w:rsid w:val="00972655"/>
    <w:rsid w:val="00A800A8"/>
    <w:rsid w:val="00AC5F4A"/>
    <w:rsid w:val="00B42853"/>
    <w:rsid w:val="00BA3FF6"/>
    <w:rsid w:val="00BA7A21"/>
    <w:rsid w:val="00BC56EE"/>
    <w:rsid w:val="00CB7BF2"/>
    <w:rsid w:val="00CD6564"/>
    <w:rsid w:val="00D01D89"/>
    <w:rsid w:val="00E05376"/>
    <w:rsid w:val="00E749B1"/>
    <w:rsid w:val="00F224AC"/>
    <w:rsid w:val="00F76810"/>
    <w:rsid w:val="00FC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37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NewRom">
    <w:name w:val="TimesNewRom"/>
    <w:uiPriority w:val="99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"/>
    <w:uiPriority w:val="99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"/>
    <w:uiPriority w:val="99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styleId="ListParagraph">
    <w:name w:val="List Paragraph"/>
    <w:basedOn w:val="Normal"/>
    <w:uiPriority w:val="99"/>
    <w:qFormat/>
    <w:rsid w:val="00245ED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3</Pages>
  <Words>989</Words>
  <Characters>5934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MKaratysz</cp:lastModifiedBy>
  <cp:revision>7</cp:revision>
  <dcterms:created xsi:type="dcterms:W3CDTF">2018-07-04T12:28:00Z</dcterms:created>
  <dcterms:modified xsi:type="dcterms:W3CDTF">2018-07-13T12:16:00Z</dcterms:modified>
</cp:coreProperties>
</file>